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2049" o:bwmode="white" fillcolor="#ffc">
      <v:fill r:id="rId3" o:title="קלף" type="tile"/>
    </v:background>
  </w:background>
  <w:body>
    <w:p w14:paraId="13DDAFE6" w14:textId="77777777" w:rsidR="0004257E" w:rsidRDefault="0004257E" w:rsidP="00765D2E">
      <w:pPr>
        <w:jc w:val="center"/>
        <w:rPr>
          <w:rFonts w:ascii="David" w:hAnsi="David" w:cs="David"/>
          <w:b/>
          <w:bCs/>
          <w:color w:val="A20000"/>
          <w:sz w:val="32"/>
          <w:szCs w:val="32"/>
          <w:rtl/>
        </w:rPr>
      </w:pPr>
    </w:p>
    <w:p w14:paraId="7F58E019" w14:textId="38D9A79E" w:rsidR="00845779" w:rsidRPr="001E35F7" w:rsidRDefault="00845779" w:rsidP="00117D46">
      <w:pPr>
        <w:jc w:val="center"/>
        <w:rPr>
          <w:rFonts w:ascii="David" w:hAnsi="David" w:cs="David"/>
          <w:b/>
          <w:bCs/>
          <w:color w:val="A20000"/>
          <w:kern w:val="2"/>
          <w:sz w:val="32"/>
          <w:szCs w:val="32"/>
          <w:rtl/>
          <w14:ligatures w14:val="standardContextual"/>
        </w:rPr>
      </w:pPr>
      <w:bookmarkStart w:id="0" w:name="_Hlk157155077"/>
      <w:bookmarkEnd w:id="0"/>
      <w:r w:rsidRPr="001E35F7">
        <w:rPr>
          <w:rFonts w:ascii="David" w:hAnsi="David" w:cs="David" w:hint="cs"/>
          <w:b/>
          <w:bCs/>
          <w:color w:val="A20000"/>
          <w:kern w:val="2"/>
          <w:sz w:val="32"/>
          <w:szCs w:val="32"/>
          <w:rtl/>
          <w14:ligatures w14:val="standardContextual"/>
        </w:rPr>
        <w:t>לקראת  הקמת המדינה - פרק תנועת "הבריחה"</w:t>
      </w:r>
    </w:p>
    <w:p w14:paraId="0F9A1CD1" w14:textId="77777777" w:rsidR="00845779" w:rsidRDefault="00845779" w:rsidP="00845779">
      <w:pPr>
        <w:bidi w:val="0"/>
        <w:jc w:val="center"/>
        <w:rPr>
          <w:rFonts w:ascii="David" w:hAnsi="David" w:cs="David"/>
          <w:color w:val="A20000"/>
          <w:kern w:val="2"/>
          <w:sz w:val="28"/>
          <w:szCs w:val="28"/>
          <w:rtl/>
          <w14:ligatures w14:val="standardContextual"/>
        </w:rPr>
      </w:pPr>
      <w:r>
        <w:rPr>
          <w:rFonts w:ascii="David" w:hAnsi="David" w:cs="David" w:hint="cs"/>
          <w:color w:val="A20000"/>
          <w:kern w:val="2"/>
          <w:sz w:val="28"/>
          <w:szCs w:val="28"/>
          <w:rtl/>
          <w14:ligatures w14:val="standardContextual"/>
        </w:rPr>
        <w:t>קיבוץ הל"ה והסביבה</w:t>
      </w:r>
    </w:p>
    <w:p w14:paraId="2650299C" w14:textId="77777777" w:rsidR="00845779" w:rsidRDefault="00845779" w:rsidP="00845779">
      <w:pPr>
        <w:bidi w:val="0"/>
        <w:jc w:val="center"/>
        <w:rPr>
          <w:rFonts w:ascii="David" w:hAnsi="David" w:cs="David"/>
          <w:color w:val="A20000"/>
          <w:kern w:val="2"/>
          <w:sz w:val="28"/>
          <w:szCs w:val="28"/>
          <w:rtl/>
          <w14:ligatures w14:val="standardContextual"/>
        </w:rPr>
      </w:pPr>
      <w:r w:rsidRPr="006E0047">
        <w:rPr>
          <w:noProof/>
          <w:kern w:val="2"/>
          <w14:ligatures w14:val="standardContextual"/>
        </w:rPr>
        <w:drawing>
          <wp:anchor distT="0" distB="0" distL="114300" distR="114300" simplePos="0" relativeHeight="251696640" behindDoc="0" locked="0" layoutInCell="1" allowOverlap="1" wp14:anchorId="260072A7" wp14:editId="7A3B257D">
            <wp:simplePos x="0" y="0"/>
            <wp:positionH relativeFrom="column">
              <wp:posOffset>3251238</wp:posOffset>
            </wp:positionH>
            <wp:positionV relativeFrom="paragraph">
              <wp:posOffset>82257</wp:posOffset>
            </wp:positionV>
            <wp:extent cx="2264410" cy="1275715"/>
            <wp:effectExtent l="0" t="0" r="2540" b="635"/>
            <wp:wrapSquare wrapText="bothSides"/>
            <wp:docPr id="54349530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" t="25488" r="3551" b="5603"/>
                    <a:stretch/>
                  </pic:blipFill>
                  <pic:spPr bwMode="auto">
                    <a:xfrm>
                      <a:off x="0" y="0"/>
                      <a:ext cx="22644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0047">
        <w:rPr>
          <w:noProof/>
          <w:kern w:val="2"/>
          <w14:ligatures w14:val="standardContextual"/>
        </w:rPr>
        <w:drawing>
          <wp:anchor distT="0" distB="0" distL="114300" distR="114300" simplePos="0" relativeHeight="251695616" behindDoc="1" locked="0" layoutInCell="1" allowOverlap="1" wp14:anchorId="4A1A2EC9" wp14:editId="6981B0F4">
            <wp:simplePos x="0" y="0"/>
            <wp:positionH relativeFrom="column">
              <wp:posOffset>599971</wp:posOffset>
            </wp:positionH>
            <wp:positionV relativeFrom="paragraph">
              <wp:posOffset>84797</wp:posOffset>
            </wp:positionV>
            <wp:extent cx="2087880" cy="1275715"/>
            <wp:effectExtent l="0" t="0" r="7620" b="635"/>
            <wp:wrapTight wrapText="bothSides">
              <wp:wrapPolygon edited="0">
                <wp:start x="0" y="0"/>
                <wp:lineTo x="0" y="21288"/>
                <wp:lineTo x="21482" y="21288"/>
                <wp:lineTo x="21482" y="0"/>
                <wp:lineTo x="0" y="0"/>
              </wp:wrapPolygon>
            </wp:wrapTight>
            <wp:docPr id="941399124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98"/>
                    <a:stretch/>
                  </pic:blipFill>
                  <pic:spPr bwMode="auto">
                    <a:xfrm>
                      <a:off x="0" y="0"/>
                      <a:ext cx="208788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91B8A" w14:textId="77777777" w:rsidR="00845779" w:rsidRDefault="00845779" w:rsidP="00845779">
      <w:pPr>
        <w:bidi w:val="0"/>
        <w:jc w:val="center"/>
        <w:rPr>
          <w:rFonts w:ascii="David" w:hAnsi="David" w:cs="David"/>
          <w:color w:val="A20000"/>
          <w:kern w:val="2"/>
          <w:sz w:val="28"/>
          <w:szCs w:val="28"/>
          <w:rtl/>
          <w14:ligatures w14:val="standardContextual"/>
        </w:rPr>
      </w:pPr>
    </w:p>
    <w:p w14:paraId="31825D1E" w14:textId="77777777" w:rsidR="00845779" w:rsidRDefault="00845779" w:rsidP="00845779">
      <w:pPr>
        <w:bidi w:val="0"/>
        <w:jc w:val="center"/>
        <w:rPr>
          <w:rFonts w:ascii="David" w:hAnsi="David" w:cs="David"/>
          <w:color w:val="A20000"/>
          <w:kern w:val="2"/>
          <w:sz w:val="28"/>
          <w:szCs w:val="28"/>
          <w:rtl/>
          <w14:ligatures w14:val="standardContextual"/>
        </w:rPr>
      </w:pPr>
    </w:p>
    <w:p w14:paraId="713B1599" w14:textId="77777777" w:rsidR="00845779" w:rsidRDefault="00845779" w:rsidP="00845779">
      <w:pPr>
        <w:bidi w:val="0"/>
        <w:jc w:val="center"/>
        <w:rPr>
          <w:rFonts w:ascii="David" w:hAnsi="David" w:cs="David"/>
          <w:color w:val="A20000"/>
          <w:kern w:val="2"/>
          <w:sz w:val="28"/>
          <w:szCs w:val="28"/>
          <w:rtl/>
          <w14:ligatures w14:val="standardContextual"/>
        </w:rPr>
      </w:pPr>
    </w:p>
    <w:p w14:paraId="02B87649" w14:textId="77777777" w:rsidR="00845779" w:rsidRDefault="00845779" w:rsidP="00845779">
      <w:pPr>
        <w:bidi w:val="0"/>
        <w:jc w:val="center"/>
        <w:rPr>
          <w:rFonts w:ascii="David" w:hAnsi="David" w:cs="David"/>
          <w:color w:val="A20000"/>
          <w:kern w:val="2"/>
          <w:sz w:val="28"/>
          <w:szCs w:val="28"/>
          <w:rtl/>
          <w14:ligatures w14:val="standardContextual"/>
        </w:rPr>
      </w:pPr>
    </w:p>
    <w:p w14:paraId="799E90FA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  <w:r w:rsidRPr="006C356E">
        <w:rPr>
          <w:rFonts w:ascii="David" w:hAnsi="David" w:cs="David" w:hint="cs"/>
          <w:kern w:val="2"/>
          <w:rtl/>
          <w14:ligatures w14:val="standardContextual"/>
        </w:rPr>
        <w:t xml:space="preserve">   </w:t>
      </w:r>
    </w:p>
    <w:p w14:paraId="532CCB72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2F6E7BF9" wp14:editId="3C96D88C">
            <wp:simplePos x="0" y="0"/>
            <wp:positionH relativeFrom="column">
              <wp:posOffset>474540</wp:posOffset>
            </wp:positionH>
            <wp:positionV relativeFrom="paragraph">
              <wp:posOffset>9045</wp:posOffset>
            </wp:positionV>
            <wp:extent cx="2101215" cy="1144270"/>
            <wp:effectExtent l="0" t="0" r="0" b="0"/>
            <wp:wrapTight wrapText="bothSides">
              <wp:wrapPolygon edited="0">
                <wp:start x="0" y="0"/>
                <wp:lineTo x="0" y="21216"/>
                <wp:lineTo x="21345" y="21216"/>
                <wp:lineTo x="21345" y="0"/>
                <wp:lineTo x="0" y="0"/>
              </wp:wrapPolygon>
            </wp:wrapTight>
            <wp:docPr id="83186507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1"/>
                    <a:stretch/>
                  </pic:blipFill>
                  <pic:spPr bwMode="auto">
                    <a:xfrm>
                      <a:off x="0" y="0"/>
                      <a:ext cx="210121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C356E">
        <w:rPr>
          <w:rFonts w:ascii="David" w:hAnsi="David" w:cs="David" w:hint="cs"/>
          <w:kern w:val="2"/>
          <w:rtl/>
          <w14:ligatures w14:val="standardContextual"/>
        </w:rPr>
        <w:t xml:space="preserve"> נספר</w:t>
      </w:r>
      <w:r>
        <w:rPr>
          <w:rFonts w:ascii="David" w:hAnsi="David" w:cs="David" w:hint="cs"/>
          <w:kern w:val="2"/>
          <w:rtl/>
          <w14:ligatures w14:val="standardContextual"/>
        </w:rPr>
        <w:t xml:space="preserve"> את סיפור ל"ה לוחמי הפלמ"</w:t>
      </w:r>
      <w:r>
        <w:rPr>
          <w:rFonts w:ascii="David" w:hAnsi="David" w:cs="David" w:hint="eastAsia"/>
          <w:kern w:val="2"/>
          <w:rtl/>
          <w14:ligatures w14:val="standardContextual"/>
        </w:rPr>
        <w:t>ח</w:t>
      </w:r>
      <w:r>
        <w:rPr>
          <w:rFonts w:ascii="David" w:hAnsi="David" w:cs="David" w:hint="cs"/>
          <w:kern w:val="2"/>
          <w:rtl/>
          <w14:ligatures w14:val="standardContextual"/>
        </w:rPr>
        <w:t xml:space="preserve"> שהיו בדרך לגוש עציון.</w:t>
      </w:r>
    </w:p>
    <w:p w14:paraId="7885B24C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</w:p>
    <w:p w14:paraId="3C15FE4D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  <w:r>
        <w:rPr>
          <w:rFonts w:ascii="David" w:hAnsi="David" w:cs="David" w:hint="cs"/>
          <w:kern w:val="2"/>
          <w:rtl/>
          <w14:ligatures w14:val="standardContextual"/>
        </w:rPr>
        <w:t xml:space="preserve">נספר את סיפור הקמת הקיבוץ. </w:t>
      </w:r>
    </w:p>
    <w:p w14:paraId="32C9B102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  <w:r w:rsidRPr="001E04AB">
        <w:rPr>
          <w:rFonts w:ascii="David" w:hAnsi="David" w:cs="David"/>
          <w:noProof/>
          <w:kern w:val="2"/>
          <w:rtl/>
          <w14:ligatures w14:val="standardContextual"/>
        </w:rPr>
        <w:drawing>
          <wp:anchor distT="0" distB="0" distL="114300" distR="114300" simplePos="0" relativeHeight="251699712" behindDoc="1" locked="0" layoutInCell="1" allowOverlap="1" wp14:anchorId="01FE4B94" wp14:editId="3C2CC834">
            <wp:simplePos x="0" y="0"/>
            <wp:positionH relativeFrom="column">
              <wp:posOffset>2683510</wp:posOffset>
            </wp:positionH>
            <wp:positionV relativeFrom="paragraph">
              <wp:posOffset>220345</wp:posOffset>
            </wp:positionV>
            <wp:extent cx="3150870" cy="2486660"/>
            <wp:effectExtent l="0" t="0" r="0" b="8890"/>
            <wp:wrapTight wrapText="bothSides">
              <wp:wrapPolygon edited="0">
                <wp:start x="0" y="0"/>
                <wp:lineTo x="0" y="21512"/>
                <wp:lineTo x="21417" y="21512"/>
                <wp:lineTo x="21417" y="0"/>
                <wp:lineTo x="0" y="0"/>
              </wp:wrapPolygon>
            </wp:wrapTight>
            <wp:docPr id="110948538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69539" r="32933" b="6611"/>
                    <a:stretch/>
                  </pic:blipFill>
                  <pic:spPr bwMode="auto">
                    <a:xfrm>
                      <a:off x="0" y="0"/>
                      <a:ext cx="315087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kern w:val="2"/>
          <w:rtl/>
          <w14:ligatures w14:val="standardContextual"/>
        </w:rPr>
        <w:t xml:space="preserve">                                                                                                        </w:t>
      </w:r>
    </w:p>
    <w:p w14:paraId="7E9855D1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</w:p>
    <w:p w14:paraId="352126B1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  <w:r>
        <w:rPr>
          <w:rFonts w:ascii="David" w:hAnsi="David" w:cs="David" w:hint="cs"/>
          <w:kern w:val="2"/>
          <w:rtl/>
          <w14:ligatures w14:val="standardContextual"/>
        </w:rPr>
        <w:t xml:space="preserve">נספר על קבוצת נערים שורדי שואה שהגיע לקיבוץ מבית הילדים </w:t>
      </w:r>
    </w:p>
    <w:p w14:paraId="53D62034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  <w:r>
        <w:rPr>
          <w:rFonts w:ascii="David" w:hAnsi="David" w:cs="David" w:hint="cs"/>
          <w:kern w:val="2"/>
          <w:rtl/>
          <w14:ligatures w14:val="standardContextual"/>
        </w:rPr>
        <w:t>באינדרסדורף בגרמניה והדרך שעשו מעמקי ברית המועצות עד גרמניה ומשם לישראל במסגרת תנועת הבריחה.</w:t>
      </w:r>
    </w:p>
    <w:p w14:paraId="589E44CE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</w:p>
    <w:p w14:paraId="4AC26B7A" w14:textId="77777777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  <w:r>
        <w:rPr>
          <w:rFonts w:ascii="David" w:hAnsi="David" w:cs="David" w:hint="cs"/>
          <w:kern w:val="2"/>
          <w:rtl/>
          <w14:ligatures w14:val="standardContextual"/>
        </w:rPr>
        <w:t xml:space="preserve">נספר את סיפור תנועת הבריחה  שהובילה כ 300.000 שורדי שואה בדרכי אירופה, ב"ין גבולות בין הרים ללא דרך בלילות חשוכי כוכבים" אל חופי הים התיכון, שם חיכו להם אוניות המעפילים.                                            </w:t>
      </w:r>
      <w:r>
        <w:rPr>
          <w:rFonts w:ascii="David" w:hAnsi="David" w:cs="David" w:hint="cs"/>
          <w:noProof/>
          <w:kern w:val="2"/>
          <w:rtl/>
          <w14:ligatures w14:val="standardContextual"/>
        </w:rPr>
        <w:t xml:space="preserve"> </w:t>
      </w:r>
    </w:p>
    <w:p w14:paraId="1FA1FC97" w14:textId="77777777" w:rsidR="00845779" w:rsidRPr="00F308E6" w:rsidRDefault="00845779" w:rsidP="00845779">
      <w:pPr>
        <w:jc w:val="both"/>
        <w:rPr>
          <w:rFonts w:ascii="David" w:hAnsi="David" w:cs="David"/>
          <w:kern w:val="2"/>
          <w:sz w:val="20"/>
          <w:szCs w:val="20"/>
          <w:rtl/>
          <w14:ligatures w14:val="standardContextual"/>
        </w:rPr>
      </w:pPr>
      <w:r>
        <w:rPr>
          <w:rFonts w:ascii="David" w:hAnsi="David" w:cs="David" w:hint="cs"/>
          <w:kern w:val="2"/>
          <w:sz w:val="20"/>
          <w:szCs w:val="20"/>
          <w:rtl/>
          <w14:ligatures w14:val="standardContextual"/>
        </w:rPr>
        <w:t xml:space="preserve">      </w:t>
      </w:r>
    </w:p>
    <w:p w14:paraId="0AABBE45" w14:textId="77777777" w:rsidR="00845779" w:rsidRDefault="00845779" w:rsidP="00845779">
      <w:pPr>
        <w:jc w:val="both"/>
        <w:rPr>
          <w:rFonts w:ascii="David" w:hAnsi="David" w:cs="David"/>
          <w:kern w:val="2"/>
          <w:sz w:val="20"/>
          <w:szCs w:val="20"/>
          <w:rtl/>
          <w14:ligatures w14:val="standardContextual"/>
        </w:rPr>
      </w:pPr>
    </w:p>
    <w:p w14:paraId="55F1ABD4" w14:textId="204914A8" w:rsidR="00845779" w:rsidRPr="00F308E6" w:rsidRDefault="00845779" w:rsidP="00845779">
      <w:pPr>
        <w:spacing w:after="0"/>
        <w:ind w:left="-477"/>
        <w:jc w:val="both"/>
        <w:rPr>
          <w:rFonts w:ascii="David" w:hAnsi="David" w:cs="David"/>
          <w:kern w:val="2"/>
          <w:sz w:val="20"/>
          <w:szCs w:val="20"/>
          <w:rtl/>
          <w14:ligatures w14:val="standardContextual"/>
        </w:rPr>
      </w:pPr>
      <w:r>
        <w:rPr>
          <w:rFonts w:ascii="David" w:hAnsi="David" w:cs="David" w:hint="cs"/>
          <w:kern w:val="2"/>
          <w:sz w:val="20"/>
          <w:szCs w:val="20"/>
          <w:rtl/>
          <w14:ligatures w14:val="standardContextual"/>
        </w:rPr>
        <w:t xml:space="preserve">  </w:t>
      </w:r>
      <w:r w:rsidRPr="00F308E6">
        <w:rPr>
          <w:rFonts w:ascii="David" w:hAnsi="David" w:cs="David" w:hint="cs"/>
          <w:kern w:val="2"/>
          <w:sz w:val="20"/>
          <w:szCs w:val="20"/>
          <w:rtl/>
          <w14:ligatures w14:val="standardContextual"/>
        </w:rPr>
        <w:t>ילדים באינדרסדורף עם שמותיהם, אולי</w:t>
      </w:r>
      <w:r>
        <w:rPr>
          <w:rFonts w:ascii="David" w:hAnsi="David" w:cs="David" w:hint="cs"/>
          <w:kern w:val="2"/>
          <w:sz w:val="20"/>
          <w:szCs w:val="20"/>
          <w:rtl/>
          <w14:ligatures w14:val="standardContextual"/>
        </w:rPr>
        <w:t xml:space="preserve"> </w:t>
      </w:r>
      <w:r w:rsidRPr="00F308E6">
        <w:rPr>
          <w:rFonts w:ascii="David" w:hAnsi="David" w:cs="David" w:hint="cs"/>
          <w:kern w:val="2"/>
          <w:sz w:val="20"/>
          <w:szCs w:val="20"/>
          <w:rtl/>
          <w14:ligatures w14:val="standardContextual"/>
        </w:rPr>
        <w:t xml:space="preserve">מישהו </w:t>
      </w:r>
      <w:r>
        <w:rPr>
          <w:rFonts w:ascii="David" w:hAnsi="David" w:cs="David" w:hint="cs"/>
          <w:kern w:val="2"/>
          <w:sz w:val="20"/>
          <w:szCs w:val="20"/>
          <w:rtl/>
          <w14:ligatures w14:val="standardContextual"/>
        </w:rPr>
        <w:t>י</w:t>
      </w:r>
      <w:r w:rsidRPr="00F308E6">
        <w:rPr>
          <w:rFonts w:ascii="David" w:hAnsi="David" w:cs="David" w:hint="cs"/>
          <w:kern w:val="2"/>
          <w:sz w:val="20"/>
          <w:szCs w:val="20"/>
          <w:rtl/>
          <w14:ligatures w14:val="standardContextual"/>
        </w:rPr>
        <w:t>זהה אותם.</w:t>
      </w:r>
    </w:p>
    <w:p w14:paraId="3359B876" w14:textId="324F2FE8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678BB80F" wp14:editId="6CF1A0E0">
            <wp:simplePos x="0" y="0"/>
            <wp:positionH relativeFrom="column">
              <wp:posOffset>601980</wp:posOffset>
            </wp:positionH>
            <wp:positionV relativeFrom="paragraph">
              <wp:posOffset>234315</wp:posOffset>
            </wp:positionV>
            <wp:extent cx="221615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352" y="21401"/>
                <wp:lineTo x="21352" y="0"/>
                <wp:lineTo x="0" y="0"/>
              </wp:wrapPolygon>
            </wp:wrapTight>
            <wp:docPr id="179024640" name="תמונה 17902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D7BE9" w14:textId="1BA342FC" w:rsidR="00845779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</w:p>
    <w:p w14:paraId="1406558B" w14:textId="10FF664D" w:rsidR="00845779" w:rsidRPr="006C356E" w:rsidRDefault="00845779" w:rsidP="00845779">
      <w:pPr>
        <w:rPr>
          <w:rFonts w:ascii="David" w:hAnsi="David" w:cs="David"/>
          <w:kern w:val="2"/>
          <w:rtl/>
          <w14:ligatures w14:val="standardContextual"/>
        </w:rPr>
      </w:pPr>
      <w:r>
        <w:rPr>
          <w:rFonts w:ascii="David" w:hAnsi="David" w:cs="David" w:hint="cs"/>
          <w:kern w:val="2"/>
          <w:rtl/>
          <w14:ligatures w14:val="standardContextual"/>
        </w:rPr>
        <w:t xml:space="preserve">                 נבקר באנדרטה שהוקמה בקיבוץ</w:t>
      </w:r>
    </w:p>
    <w:p w14:paraId="520C84B2" w14:textId="7989F024" w:rsidR="00845779" w:rsidRPr="006C356E" w:rsidRDefault="00845779" w:rsidP="00845779">
      <w:pPr>
        <w:rPr>
          <w:rFonts w:ascii="David" w:hAnsi="David" w:cs="David"/>
          <w:color w:val="A20000"/>
          <w:kern w:val="2"/>
          <w:rtl/>
          <w14:ligatures w14:val="standardContextual"/>
        </w:rPr>
      </w:pPr>
    </w:p>
    <w:p w14:paraId="454B7A47" w14:textId="36A2C7AA" w:rsidR="00845779" w:rsidRDefault="00845779" w:rsidP="00845779">
      <w:pPr>
        <w:spacing w:line="360" w:lineRule="auto"/>
        <w:ind w:left="-540" w:right="-720"/>
        <w:rPr>
          <w:rFonts w:ascii="David" w:hAnsi="David" w:cs="David"/>
          <w:b/>
          <w:bCs/>
          <w:color w:val="000000"/>
        </w:rPr>
      </w:pPr>
    </w:p>
    <w:p w14:paraId="7B9ED8EB" w14:textId="77777777" w:rsidR="00845779" w:rsidRPr="004242D0" w:rsidRDefault="00845779" w:rsidP="00845779">
      <w:pPr>
        <w:spacing w:line="360" w:lineRule="auto"/>
        <w:ind w:left="-540" w:right="-720"/>
        <w:rPr>
          <w:rFonts w:ascii="David" w:hAnsi="David" w:cs="David"/>
          <w:b/>
          <w:bCs/>
          <w:color w:val="000000"/>
        </w:rPr>
      </w:pPr>
    </w:p>
    <w:p w14:paraId="37543C85" w14:textId="77777777" w:rsidR="007E7BAB" w:rsidRDefault="007E7BAB" w:rsidP="007E7BAB">
      <w:pPr>
        <w:tabs>
          <w:tab w:val="left" w:pos="1394"/>
        </w:tabs>
        <w:ind w:left="-1186" w:right="-567"/>
        <w:rPr>
          <w:rtl/>
        </w:rPr>
      </w:pPr>
    </w:p>
    <w:p w14:paraId="4A432615" w14:textId="77777777" w:rsidR="008839AB" w:rsidRDefault="008839AB" w:rsidP="007E7BAB">
      <w:pPr>
        <w:tabs>
          <w:tab w:val="left" w:pos="1394"/>
        </w:tabs>
        <w:ind w:left="-1186" w:right="-567"/>
        <w:rPr>
          <w:rtl/>
        </w:rPr>
      </w:pPr>
    </w:p>
    <w:p w14:paraId="4DB1358F" w14:textId="77777777" w:rsidR="00117D46" w:rsidRDefault="00117D46" w:rsidP="00544E78">
      <w:pPr>
        <w:jc w:val="center"/>
        <w:rPr>
          <w:rFonts w:ascii="David" w:hAnsi="David" w:cs="David"/>
          <w:b/>
          <w:bCs/>
          <w:color w:val="A20000"/>
          <w:kern w:val="2"/>
          <w:sz w:val="32"/>
          <w:szCs w:val="32"/>
          <w:rtl/>
          <w14:ligatures w14:val="standardContextual"/>
        </w:rPr>
      </w:pPr>
    </w:p>
    <w:sectPr w:rsidR="00117D46" w:rsidSect="003D6A2B">
      <w:headerReference w:type="default" r:id="rId13"/>
      <w:footerReference w:type="default" r:id="rId14"/>
      <w:pgSz w:w="11906" w:h="16838"/>
      <w:pgMar w:top="284" w:right="1797" w:bottom="73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F55EE" w14:textId="77777777" w:rsidR="00A15A08" w:rsidRDefault="00A15A08" w:rsidP="00EA3A6A">
      <w:pPr>
        <w:spacing w:after="0" w:line="240" w:lineRule="auto"/>
      </w:pPr>
      <w:r>
        <w:separator/>
      </w:r>
    </w:p>
  </w:endnote>
  <w:endnote w:type="continuationSeparator" w:id="0">
    <w:p w14:paraId="178FEA56" w14:textId="77777777" w:rsidR="00A15A08" w:rsidRDefault="00A15A08" w:rsidP="00EA3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196DC" w14:textId="77777777" w:rsidR="00F76D2C" w:rsidRDefault="00F76D2C" w:rsidP="000A51F6">
    <w:pPr>
      <w:pStyle w:val="Header"/>
      <w:jc w:val="center"/>
      <w:rPr>
        <w:rFonts w:cs="David"/>
        <w:sz w:val="28"/>
        <w:szCs w:val="28"/>
        <w:rtl/>
      </w:rPr>
    </w:pPr>
  </w:p>
  <w:p w14:paraId="7444A6B9" w14:textId="787DA14A" w:rsidR="000A51F6" w:rsidRPr="00743925" w:rsidRDefault="000A51F6" w:rsidP="000A51F6">
    <w:pPr>
      <w:pStyle w:val="Header"/>
      <w:jc w:val="center"/>
      <w:rPr>
        <w:rFonts w:cs="David"/>
        <w:sz w:val="28"/>
        <w:szCs w:val="28"/>
        <w:rtl/>
      </w:rPr>
    </w:pPr>
    <w:r w:rsidRPr="00743925">
      <w:rPr>
        <w:rFonts w:cs="David" w:hint="cs"/>
        <w:sz w:val="28"/>
        <w:szCs w:val="28"/>
        <w:rtl/>
      </w:rPr>
      <w:t>עמותת מורשת "הבריחה"(</w:t>
    </w:r>
    <w:proofErr w:type="spellStart"/>
    <w:r w:rsidRPr="00743925">
      <w:rPr>
        <w:rFonts w:cs="David" w:hint="cs"/>
        <w:sz w:val="28"/>
        <w:szCs w:val="28"/>
        <w:rtl/>
      </w:rPr>
      <w:t>ע"ר</w:t>
    </w:r>
    <w:proofErr w:type="spellEnd"/>
    <w:r w:rsidRPr="00743925">
      <w:rPr>
        <w:rFonts w:cs="David" w:hint="cs"/>
        <w:sz w:val="28"/>
        <w:szCs w:val="28"/>
        <w:rtl/>
      </w:rPr>
      <w:t>)</w:t>
    </w:r>
  </w:p>
  <w:p w14:paraId="582269AF" w14:textId="1585E4BF" w:rsidR="000A51F6" w:rsidRDefault="000A51F6" w:rsidP="00F76D2C">
    <w:pPr>
      <w:pStyle w:val="Header"/>
      <w:jc w:val="center"/>
    </w:pPr>
    <w:r>
      <w:rPr>
        <w:rFonts w:hint="cs"/>
        <w:rtl/>
      </w:rPr>
      <w:t>מספר עמותה 580560647</w:t>
    </w:r>
    <w:r w:rsidR="00F76D2C">
      <w:rPr>
        <w:rFonts w:hint="cs"/>
        <w:rtl/>
      </w:rPr>
      <w:t xml:space="preserve">, </w:t>
    </w:r>
    <w:r>
      <w:rPr>
        <w:rFonts w:hint="cs"/>
        <w:rtl/>
      </w:rPr>
      <w:t xml:space="preserve">נוטר 30 רמת השרון  </w:t>
    </w:r>
    <w:r>
      <w:t>4721074</w:t>
    </w:r>
    <w:r>
      <w:rPr>
        <w:rFonts w:hint="cs"/>
        <w:rtl/>
      </w:rPr>
      <w:t xml:space="preserve">  </w:t>
    </w:r>
    <w:r>
      <w:t xml:space="preserve">  Habricha45@gmail.com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5081B" w14:textId="77777777" w:rsidR="00A15A08" w:rsidRDefault="00A15A08" w:rsidP="00EA3A6A">
      <w:pPr>
        <w:spacing w:after="0" w:line="240" w:lineRule="auto"/>
      </w:pPr>
      <w:r>
        <w:separator/>
      </w:r>
    </w:p>
  </w:footnote>
  <w:footnote w:type="continuationSeparator" w:id="0">
    <w:p w14:paraId="7FFC0FF6" w14:textId="77777777" w:rsidR="00A15A08" w:rsidRDefault="00A15A08" w:rsidP="00EA3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795BA" w14:textId="1F0C7E70" w:rsidR="00051683" w:rsidRDefault="0004257E" w:rsidP="0004257E">
    <w:pPr>
      <w:pStyle w:val="Header"/>
      <w:jc w:val="center"/>
      <w:rPr>
        <w:noProof/>
      </w:rPr>
    </w:pPr>
    <w:r w:rsidRPr="002C38C5">
      <w:rPr>
        <w:rFonts w:ascii="Arial" w:hAnsi="Arial" w:cs="Arial"/>
        <w:b/>
        <w:bCs/>
        <w:noProof/>
        <w:color w:val="0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3D5B55DF" wp14:editId="4883423B">
          <wp:simplePos x="0" y="0"/>
          <wp:positionH relativeFrom="column">
            <wp:posOffset>5003546</wp:posOffset>
          </wp:positionH>
          <wp:positionV relativeFrom="paragraph">
            <wp:posOffset>-237236</wp:posOffset>
          </wp:positionV>
          <wp:extent cx="463550" cy="316865"/>
          <wp:effectExtent l="0" t="0" r="0" b="6985"/>
          <wp:wrapTight wrapText="bothSides">
            <wp:wrapPolygon edited="0">
              <wp:start x="16866" y="0"/>
              <wp:lineTo x="0" y="6493"/>
              <wp:lineTo x="0" y="20778"/>
              <wp:lineTo x="15090" y="20778"/>
              <wp:lineTo x="20416" y="9090"/>
              <wp:lineTo x="20416" y="0"/>
              <wp:lineTo x="16866" y="0"/>
            </wp:wrapPolygon>
          </wp:wrapTight>
          <wp:docPr id="874004696" name="תמונה 1" descr="briha_logo for word and powerpo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ha_logo for word and powerpoi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EAE"/>
    <w:rsid w:val="0004257E"/>
    <w:rsid w:val="00043868"/>
    <w:rsid w:val="00044EC2"/>
    <w:rsid w:val="00051683"/>
    <w:rsid w:val="0006063D"/>
    <w:rsid w:val="000607B7"/>
    <w:rsid w:val="000A51F6"/>
    <w:rsid w:val="00107036"/>
    <w:rsid w:val="00117D46"/>
    <w:rsid w:val="00154FAA"/>
    <w:rsid w:val="00172A74"/>
    <w:rsid w:val="00194727"/>
    <w:rsid w:val="001F0C89"/>
    <w:rsid w:val="002173DE"/>
    <w:rsid w:val="00233930"/>
    <w:rsid w:val="00243D96"/>
    <w:rsid w:val="002F76FE"/>
    <w:rsid w:val="00342675"/>
    <w:rsid w:val="00354D6A"/>
    <w:rsid w:val="003D1247"/>
    <w:rsid w:val="003D6A2B"/>
    <w:rsid w:val="003E6284"/>
    <w:rsid w:val="003F0EAE"/>
    <w:rsid w:val="003F29F7"/>
    <w:rsid w:val="00402C03"/>
    <w:rsid w:val="00455727"/>
    <w:rsid w:val="00480AE8"/>
    <w:rsid w:val="00495B76"/>
    <w:rsid w:val="005164F6"/>
    <w:rsid w:val="00544E78"/>
    <w:rsid w:val="00566A60"/>
    <w:rsid w:val="0059400A"/>
    <w:rsid w:val="005C3DCC"/>
    <w:rsid w:val="005E2A69"/>
    <w:rsid w:val="005E6DFB"/>
    <w:rsid w:val="005F6A4F"/>
    <w:rsid w:val="00631739"/>
    <w:rsid w:val="0066394C"/>
    <w:rsid w:val="006730BD"/>
    <w:rsid w:val="00694428"/>
    <w:rsid w:val="00743925"/>
    <w:rsid w:val="00760AEC"/>
    <w:rsid w:val="00765D2E"/>
    <w:rsid w:val="00784C76"/>
    <w:rsid w:val="007B1ACC"/>
    <w:rsid w:val="007D03AB"/>
    <w:rsid w:val="007E7BAB"/>
    <w:rsid w:val="00824456"/>
    <w:rsid w:val="00831E1B"/>
    <w:rsid w:val="00845779"/>
    <w:rsid w:val="008458BE"/>
    <w:rsid w:val="008839AB"/>
    <w:rsid w:val="00945084"/>
    <w:rsid w:val="009E32A7"/>
    <w:rsid w:val="009E3D0F"/>
    <w:rsid w:val="009E4E59"/>
    <w:rsid w:val="009F480D"/>
    <w:rsid w:val="00A123B9"/>
    <w:rsid w:val="00A15A08"/>
    <w:rsid w:val="00A21375"/>
    <w:rsid w:val="00A30DB7"/>
    <w:rsid w:val="00A3699D"/>
    <w:rsid w:val="00A50D0C"/>
    <w:rsid w:val="00A7200B"/>
    <w:rsid w:val="00AA409B"/>
    <w:rsid w:val="00AB6F05"/>
    <w:rsid w:val="00AF43EE"/>
    <w:rsid w:val="00BB2925"/>
    <w:rsid w:val="00BF2B45"/>
    <w:rsid w:val="00C212C4"/>
    <w:rsid w:val="00C275DE"/>
    <w:rsid w:val="00C444F8"/>
    <w:rsid w:val="00C92403"/>
    <w:rsid w:val="00CE4AEB"/>
    <w:rsid w:val="00CE588C"/>
    <w:rsid w:val="00D31CCE"/>
    <w:rsid w:val="00D34370"/>
    <w:rsid w:val="00D6128C"/>
    <w:rsid w:val="00D70317"/>
    <w:rsid w:val="00D82B9F"/>
    <w:rsid w:val="00E46941"/>
    <w:rsid w:val="00E63990"/>
    <w:rsid w:val="00E91633"/>
    <w:rsid w:val="00EA3A6A"/>
    <w:rsid w:val="00F1040C"/>
    <w:rsid w:val="00F76D2C"/>
    <w:rsid w:val="00F82751"/>
    <w:rsid w:val="00FD33CA"/>
    <w:rsid w:val="00FD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E306A"/>
  <w15:chartTrackingRefBased/>
  <w15:docId w15:val="{906C0D0A-1550-4DBF-B8BD-7633DE00F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A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A6A"/>
  </w:style>
  <w:style w:type="paragraph" w:styleId="Footer">
    <w:name w:val="footer"/>
    <w:basedOn w:val="Normal"/>
    <w:link w:val="FooterChar"/>
    <w:uiPriority w:val="99"/>
    <w:unhideWhenUsed/>
    <w:rsid w:val="00EA3A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A6A"/>
  </w:style>
  <w:style w:type="character" w:styleId="Hyperlink">
    <w:name w:val="Hyperlink"/>
    <w:basedOn w:val="DefaultParagraphFont"/>
    <w:uiPriority w:val="99"/>
    <w:unhideWhenUsed/>
    <w:rsid w:val="00A213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375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566A60"/>
    <w:pPr>
      <w:keepLines/>
      <w:spacing w:after="200" w:line="240" w:lineRule="auto"/>
      <w:jc w:val="center"/>
    </w:pPr>
    <w:rPr>
      <w:rFonts w:ascii="Times New Roman" w:eastAsia="Times New Roman" w:hAnsi="Times New Roman" w:cs="David"/>
      <w:i/>
      <w:iCs/>
      <w:noProof/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&#8235;&#1514;&#1489;&#1504;&#1497;&#1493;&#1514;%20&#1502;&#1493;&#1514;&#1488;&#1502;&#1493;&#1514;%20&#1488;&#1497;&#1513;&#1497;&#1514;%20&#1513;&#1500;%20Office&#8236;\&#1496;&#1502;&#1508;&#1500;&#1496;%20&#1505;&#1493;&#1508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21C08-DED7-4EF4-913F-1E58DD944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טמפלט סופי.dotx</Template>
  <TotalTime>0</TotalTime>
  <Pages>1</Pages>
  <Words>123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Meir Gefen</cp:lastModifiedBy>
  <cp:revision>2</cp:revision>
  <cp:lastPrinted>2024-02-04T09:30:00Z</cp:lastPrinted>
  <dcterms:created xsi:type="dcterms:W3CDTF">2026-06-15T10:10:00Z</dcterms:created>
  <dcterms:modified xsi:type="dcterms:W3CDTF">2026-06-15T10:10:00Z</dcterms:modified>
</cp:coreProperties>
</file>